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4F" w:rsidRDefault="006539A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8120063</wp:posOffset>
                </wp:positionV>
                <wp:extent cx="633413" cy="57150"/>
                <wp:effectExtent l="0" t="0" r="0" b="0"/>
                <wp:wrapNone/>
                <wp:docPr id="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33413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34F" w:rsidRDefault="001B23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250.5pt;margin-top:639.4pt;width:49.9pt;height:4.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" filled="f" stroked="f">
                <v:textbox>
                  <w:txbxContent>
                    <w:p w:rsidR="001B234F" w:rsidRDefault="001B234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1624965</wp:posOffset>
                </wp:positionV>
                <wp:extent cx="6206490" cy="7412355"/>
                <wp:effectExtent l="2540" t="0" r="1270" b="1905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490" cy="741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34F" w:rsidRPr="008961BD" w:rsidRDefault="008961BD">
                            <w:pPr>
                              <w:spacing w:after="100" w:line="240" w:lineRule="auto"/>
                              <w:jc w:val="center"/>
                              <w:rPr>
                                <w:rFonts w:ascii="Georgia" w:hAnsi="Georgia"/>
                                <w:color w:val="663300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8961BD">
                              <w:rPr>
                                <w:rFonts w:ascii="Georgia" w:hAnsi="Georgia"/>
                                <w:color w:val="663300"/>
                                <w:sz w:val="96"/>
                                <w:szCs w:val="96"/>
                              </w:rPr>
                              <w:t>M</w:t>
                            </w:r>
                            <w:r w:rsidR="000709FC" w:rsidRPr="008961BD">
                              <w:rPr>
                                <w:rFonts w:ascii="Georgia" w:hAnsi="Georgia"/>
                                <w:color w:val="663300"/>
                                <w:sz w:val="96"/>
                                <w:szCs w:val="96"/>
                              </w:rPr>
                              <w:t>enú</w:t>
                            </w:r>
                            <w:r>
                              <w:rPr>
                                <w:rFonts w:ascii="Georgia" w:hAnsi="Georgia"/>
                                <w:color w:val="663300"/>
                                <w:sz w:val="96"/>
                                <w:szCs w:val="96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color w:val="663300"/>
                                <w:sz w:val="96"/>
                                <w:szCs w:val="96"/>
                              </w:rPr>
                              <w:t>25€)</w:t>
                            </w:r>
                          </w:p>
                          <w:p w:rsidR="008961BD" w:rsidRPr="008961BD" w:rsidRDefault="008961BD">
                            <w:pPr>
                              <w:spacing w:after="100" w:line="240" w:lineRule="auto"/>
                              <w:jc w:val="center"/>
                              <w:rPr>
                                <w:color w:val="663300" w:themeColor="accent4"/>
                                <w:sz w:val="96"/>
                                <w:szCs w:val="96"/>
                              </w:rPr>
                            </w:pPr>
                            <w:r w:rsidRPr="008961BD">
                              <w:rPr>
                                <w:rFonts w:ascii="Georgia" w:hAnsi="Georgia"/>
                                <w:color w:val="663300"/>
                                <w:sz w:val="96"/>
                                <w:szCs w:val="96"/>
                              </w:rPr>
                              <w:t>ESPECIAL</w:t>
                            </w:r>
                          </w:p>
                          <w:p w:rsidR="00393DAF" w:rsidRDefault="00393DAF" w:rsidP="008961BD">
                            <w:pPr>
                              <w:spacing w:after="360"/>
                              <w:jc w:val="center"/>
                              <w:rPr>
                                <w:color w:val="663300" w:themeColor="accent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663300"/>
                                <w:sz w:val="36"/>
                                <w:szCs w:val="36"/>
                              </w:rPr>
                              <w:t>RESTAURANTE SANMAR</w:t>
                            </w:r>
                          </w:p>
                          <w:p w:rsidR="00971E78" w:rsidRPr="00393DAF" w:rsidRDefault="00393DAF" w:rsidP="008961BD">
                            <w:pPr>
                              <w:spacing w:after="240"/>
                              <w:jc w:val="center"/>
                              <w:rPr>
                                <w:color w:val="663300" w:themeColor="accent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663300"/>
                                <w:sz w:val="24"/>
                                <w:szCs w:val="24"/>
                                <w:u w:val="single"/>
                              </w:rPr>
                              <w:t>PRIMER PLATO</w:t>
                            </w:r>
                          </w:p>
                          <w:p w:rsidR="00971E78" w:rsidRDefault="008961BD" w:rsidP="00393DA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  <w:t>TABLA DE IBERICOS</w:t>
                            </w:r>
                          </w:p>
                          <w:p w:rsidR="00971E78" w:rsidRDefault="008961BD" w:rsidP="00393DA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  <w:t>JAMON IBERICO</w:t>
                            </w:r>
                          </w:p>
                          <w:p w:rsidR="00971E78" w:rsidRDefault="008961BD" w:rsidP="00393DA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  <w:t>GAMBAS AL AJILLO</w:t>
                            </w:r>
                          </w:p>
                          <w:p w:rsidR="00971E78" w:rsidRDefault="00971E78" w:rsidP="00393DA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  <w:t>ENSALADA</w:t>
                            </w:r>
                            <w:r w:rsidR="008961BD"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  <w:t xml:space="preserve"> ESPECIAL</w:t>
                            </w:r>
                          </w:p>
                          <w:p w:rsidR="008961BD" w:rsidRDefault="008961BD" w:rsidP="00393DA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  <w:t>ESPARRAGOS DE NAVARRA</w:t>
                            </w:r>
                          </w:p>
                          <w:p w:rsidR="008961BD" w:rsidRDefault="008961BD" w:rsidP="00393DA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663300"/>
                                <w:sz w:val="20"/>
                                <w:szCs w:val="20"/>
                              </w:rPr>
                              <w:t>LANGOSTINOS A LA PLANCHA</w:t>
                            </w:r>
                          </w:p>
                          <w:p w:rsidR="00971E78" w:rsidRDefault="00971E78" w:rsidP="00393DAF">
                            <w:pPr>
                              <w:spacing w:after="0"/>
                              <w:jc w:val="center"/>
                              <w:rPr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</w:p>
                          <w:p w:rsidR="001B234F" w:rsidRPr="00971E78" w:rsidRDefault="00971E78" w:rsidP="00393DAF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6633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71E78">
                              <w:rPr>
                                <w:rFonts w:ascii="Georgia" w:hAnsi="Georgia"/>
                                <w:b/>
                                <w:color w:val="663300"/>
                                <w:sz w:val="24"/>
                                <w:szCs w:val="24"/>
                                <w:u w:val="single"/>
                              </w:rPr>
                              <w:t>SEGUNDO PLATO</w:t>
                            </w:r>
                          </w:p>
                          <w:p w:rsidR="00971E78" w:rsidRDefault="00971E78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</w:p>
                          <w:p w:rsidR="00971E78" w:rsidRDefault="008961BD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  <w:t>CHULETIILAS DE LECHAZO</w:t>
                            </w:r>
                          </w:p>
                          <w:p w:rsidR="00971E78" w:rsidRDefault="008961BD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  <w:t>ENTRECOT</w:t>
                            </w:r>
                          </w:p>
                          <w:p w:rsidR="008961BD" w:rsidRDefault="008961BD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  <w:t>SOLOMILLO DE TERNERA</w:t>
                            </w:r>
                          </w:p>
                          <w:p w:rsidR="00971E78" w:rsidRPr="00971E78" w:rsidRDefault="008961BD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  <w:t>CHULETA DE VACA</w:t>
                            </w:r>
                          </w:p>
                          <w:p w:rsidR="001B234F" w:rsidRDefault="008961BD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  <w:t>LUBINA A LA PLANCHA</w:t>
                            </w:r>
                          </w:p>
                          <w:p w:rsidR="001B234F" w:rsidRPr="00A61B7B" w:rsidRDefault="008961BD" w:rsidP="00A61B7B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  <w:t xml:space="preserve">DORADA A LA </w:t>
                            </w:r>
                            <w:r w:rsidR="00A61B7B"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  <w:t>PLANCH</w:t>
                            </w:r>
                            <w:bookmarkStart w:id="0" w:name="_GoBack"/>
                            <w:bookmarkEnd w:id="0"/>
                          </w:p>
                          <w:p w:rsidR="00971E78" w:rsidRPr="00971E78" w:rsidRDefault="00971E78" w:rsidP="00393DAF">
                            <w:pPr>
                              <w:spacing w:after="0"/>
                              <w:rPr>
                                <w:b/>
                                <w:color w:val="663300" w:themeColor="accent4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1B234F" w:rsidRDefault="001B234F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</w:p>
                          <w:p w:rsidR="00971E78" w:rsidRPr="00393DAF" w:rsidRDefault="00A61B7B" w:rsidP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663300" w:themeColor="accent4"/>
                                <w:sz w:val="16"/>
                                <w:szCs w:val="16"/>
                              </w:rPr>
                              <w:t>VINO RIOJA-GASEOSA-POSTRE-CAFE</w:t>
                            </w:r>
                          </w:p>
                          <w:p w:rsidR="00971E78" w:rsidRPr="00971E78" w:rsidRDefault="00393DAF">
                            <w:pPr>
                              <w:spacing w:after="0"/>
                              <w:jc w:val="center"/>
                              <w:rPr>
                                <w:b/>
                                <w:color w:val="663300" w:themeColor="accent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3B81E5" wp14:editId="7EF2FE36">
                                  <wp:extent cx="4233574" cy="2081049"/>
                                  <wp:effectExtent l="19050" t="0" r="0" b="0"/>
                                  <wp:docPr id="5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7924" cy="20831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B234F" w:rsidRDefault="001B234F">
                            <w:pPr>
                              <w:jc w:val="center"/>
                              <w:rPr>
                                <w:color w:val="663300" w:themeColor="accent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26.45pt;margin-top:127.95pt;width:488.7pt;height:583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MwuQIAAMI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" filled="f" stroked="f">
                <v:textbox style="mso-fit-shape-to-text:t">
                  <w:txbxContent>
                    <w:p w:rsidR="001B234F" w:rsidRPr="008961BD" w:rsidRDefault="008961BD">
                      <w:pPr>
                        <w:spacing w:after="100" w:line="240" w:lineRule="auto"/>
                        <w:jc w:val="center"/>
                        <w:rPr>
                          <w:rFonts w:ascii="Georgia" w:hAnsi="Georgia"/>
                          <w:color w:val="663300"/>
                          <w:sz w:val="96"/>
                          <w:szCs w:val="96"/>
                        </w:rPr>
                      </w:pPr>
                      <w:proofErr w:type="gramStart"/>
                      <w:r w:rsidRPr="008961BD">
                        <w:rPr>
                          <w:rFonts w:ascii="Georgia" w:hAnsi="Georgia"/>
                          <w:color w:val="663300"/>
                          <w:sz w:val="96"/>
                          <w:szCs w:val="96"/>
                        </w:rPr>
                        <w:t>M</w:t>
                      </w:r>
                      <w:r w:rsidR="000709FC" w:rsidRPr="008961BD">
                        <w:rPr>
                          <w:rFonts w:ascii="Georgia" w:hAnsi="Georgia"/>
                          <w:color w:val="663300"/>
                          <w:sz w:val="96"/>
                          <w:szCs w:val="96"/>
                        </w:rPr>
                        <w:t>enú</w:t>
                      </w:r>
                      <w:r>
                        <w:rPr>
                          <w:rFonts w:ascii="Georgia" w:hAnsi="Georgia"/>
                          <w:color w:val="663300"/>
                          <w:sz w:val="96"/>
                          <w:szCs w:val="96"/>
                        </w:rPr>
                        <w:t>(</w:t>
                      </w:r>
                      <w:proofErr w:type="gramEnd"/>
                      <w:r>
                        <w:rPr>
                          <w:rFonts w:ascii="Georgia" w:hAnsi="Georgia"/>
                          <w:color w:val="663300"/>
                          <w:sz w:val="96"/>
                          <w:szCs w:val="96"/>
                        </w:rPr>
                        <w:t>25€)</w:t>
                      </w:r>
                    </w:p>
                    <w:p w:rsidR="008961BD" w:rsidRPr="008961BD" w:rsidRDefault="008961BD">
                      <w:pPr>
                        <w:spacing w:after="100" w:line="240" w:lineRule="auto"/>
                        <w:jc w:val="center"/>
                        <w:rPr>
                          <w:color w:val="663300" w:themeColor="accent4"/>
                          <w:sz w:val="96"/>
                          <w:szCs w:val="96"/>
                        </w:rPr>
                      </w:pPr>
                      <w:r w:rsidRPr="008961BD">
                        <w:rPr>
                          <w:rFonts w:ascii="Georgia" w:hAnsi="Georgia"/>
                          <w:color w:val="663300"/>
                          <w:sz w:val="96"/>
                          <w:szCs w:val="96"/>
                        </w:rPr>
                        <w:t>ESPECIAL</w:t>
                      </w:r>
                    </w:p>
                    <w:p w:rsidR="00393DAF" w:rsidRDefault="00393DAF" w:rsidP="008961BD">
                      <w:pPr>
                        <w:spacing w:after="360"/>
                        <w:jc w:val="center"/>
                        <w:rPr>
                          <w:color w:val="663300" w:themeColor="accent4"/>
                          <w:sz w:val="36"/>
                          <w:szCs w:val="36"/>
                        </w:rPr>
                      </w:pPr>
                      <w:r>
                        <w:rPr>
                          <w:rFonts w:ascii="Georgia" w:hAnsi="Georgia"/>
                          <w:color w:val="663300"/>
                          <w:sz w:val="36"/>
                          <w:szCs w:val="36"/>
                        </w:rPr>
                        <w:t>RESTAURANTE SANMAR</w:t>
                      </w:r>
                    </w:p>
                    <w:p w:rsidR="00971E78" w:rsidRPr="00393DAF" w:rsidRDefault="00393DAF" w:rsidP="008961BD">
                      <w:pPr>
                        <w:spacing w:after="240"/>
                        <w:jc w:val="center"/>
                        <w:rPr>
                          <w:color w:val="663300" w:themeColor="accent4"/>
                          <w:sz w:val="36"/>
                          <w:szCs w:val="36"/>
                        </w:rPr>
                      </w:pPr>
                      <w:r>
                        <w:rPr>
                          <w:rFonts w:ascii="Georgia" w:hAnsi="Georgia"/>
                          <w:b/>
                          <w:color w:val="663300"/>
                          <w:sz w:val="24"/>
                          <w:szCs w:val="24"/>
                          <w:u w:val="single"/>
                        </w:rPr>
                        <w:t>PRIMER PLATO</w:t>
                      </w:r>
                    </w:p>
                    <w:p w:rsidR="00971E78" w:rsidRDefault="008961BD" w:rsidP="00393DA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  <w:t>TABLA DE IBERICOS</w:t>
                      </w:r>
                    </w:p>
                    <w:p w:rsidR="00971E78" w:rsidRDefault="008961BD" w:rsidP="00393DA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  <w:t>JAMON IBERICO</w:t>
                      </w:r>
                    </w:p>
                    <w:p w:rsidR="00971E78" w:rsidRDefault="008961BD" w:rsidP="00393DA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  <w:t>GAMBAS AL AJILLO</w:t>
                      </w:r>
                    </w:p>
                    <w:p w:rsidR="00971E78" w:rsidRDefault="00971E78" w:rsidP="00393DA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  <w:t>ENSALADA</w:t>
                      </w:r>
                      <w:r w:rsidR="008961BD"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  <w:t xml:space="preserve"> ESPECIAL</w:t>
                      </w:r>
                    </w:p>
                    <w:p w:rsidR="008961BD" w:rsidRDefault="008961BD" w:rsidP="00393DA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  <w:t>ESPARRAGOS DE NAVARRA</w:t>
                      </w:r>
                    </w:p>
                    <w:p w:rsidR="008961BD" w:rsidRDefault="008961BD" w:rsidP="00393DA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b/>
                          <w:color w:val="663300"/>
                          <w:sz w:val="20"/>
                          <w:szCs w:val="20"/>
                        </w:rPr>
                        <w:t>LANGOSTINOS A LA PLANCHA</w:t>
                      </w:r>
                    </w:p>
                    <w:p w:rsidR="00971E78" w:rsidRDefault="00971E78" w:rsidP="00393DAF">
                      <w:pPr>
                        <w:spacing w:after="0"/>
                        <w:jc w:val="center"/>
                        <w:rPr>
                          <w:color w:val="663300" w:themeColor="accent4"/>
                          <w:sz w:val="20"/>
                          <w:szCs w:val="20"/>
                        </w:rPr>
                      </w:pPr>
                    </w:p>
                    <w:p w:rsidR="001B234F" w:rsidRPr="00971E78" w:rsidRDefault="00971E78" w:rsidP="00393DAF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663300"/>
                          <w:sz w:val="24"/>
                          <w:szCs w:val="24"/>
                          <w:u w:val="single"/>
                        </w:rPr>
                      </w:pPr>
                      <w:r w:rsidRPr="00971E78">
                        <w:rPr>
                          <w:rFonts w:ascii="Georgia" w:hAnsi="Georgia"/>
                          <w:b/>
                          <w:color w:val="663300"/>
                          <w:sz w:val="24"/>
                          <w:szCs w:val="24"/>
                          <w:u w:val="single"/>
                        </w:rPr>
                        <w:t>SEGUNDO PLATO</w:t>
                      </w:r>
                    </w:p>
                    <w:p w:rsidR="00971E78" w:rsidRDefault="00971E78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</w:p>
                    <w:p w:rsidR="00971E78" w:rsidRDefault="008961BD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  <w:t>CHULETIILAS DE LECHAZO</w:t>
                      </w:r>
                    </w:p>
                    <w:p w:rsidR="00971E78" w:rsidRDefault="008961BD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  <w:t>ENTRECOT</w:t>
                      </w:r>
                    </w:p>
                    <w:p w:rsidR="008961BD" w:rsidRDefault="008961BD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  <w:t>SOLOMILLO DE TERNERA</w:t>
                      </w:r>
                    </w:p>
                    <w:p w:rsidR="00971E78" w:rsidRPr="00971E78" w:rsidRDefault="008961BD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  <w:t>CHULETA DE VACA</w:t>
                      </w:r>
                    </w:p>
                    <w:p w:rsidR="001B234F" w:rsidRDefault="008961BD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  <w:t>LUBINA A LA PLANCHA</w:t>
                      </w:r>
                    </w:p>
                    <w:p w:rsidR="001B234F" w:rsidRPr="00A61B7B" w:rsidRDefault="008961BD" w:rsidP="00A61B7B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  <w:t xml:space="preserve">DORADA A LA </w:t>
                      </w:r>
                      <w:r w:rsidR="00A61B7B"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  <w:t>PLANCH</w:t>
                      </w:r>
                      <w:bookmarkStart w:id="1" w:name="_GoBack"/>
                      <w:bookmarkEnd w:id="1"/>
                    </w:p>
                    <w:p w:rsidR="00971E78" w:rsidRPr="00971E78" w:rsidRDefault="00971E78" w:rsidP="00393DAF">
                      <w:pPr>
                        <w:spacing w:after="0"/>
                        <w:rPr>
                          <w:b/>
                          <w:color w:val="663300" w:themeColor="accent4"/>
                          <w:sz w:val="24"/>
                          <w:szCs w:val="24"/>
                          <w:u w:val="single"/>
                        </w:rPr>
                      </w:pPr>
                    </w:p>
                    <w:p w:rsidR="001B234F" w:rsidRDefault="001B234F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20"/>
                          <w:szCs w:val="20"/>
                        </w:rPr>
                      </w:pPr>
                    </w:p>
                    <w:p w:rsidR="00971E78" w:rsidRPr="00393DAF" w:rsidRDefault="00A61B7B" w:rsidP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663300" w:themeColor="accent4"/>
                          <w:sz w:val="16"/>
                          <w:szCs w:val="16"/>
                        </w:rPr>
                        <w:t>VINO RIOJA-GASEOSA-POSTRE-CAFE</w:t>
                      </w:r>
                    </w:p>
                    <w:p w:rsidR="00971E78" w:rsidRPr="00971E78" w:rsidRDefault="00393DAF">
                      <w:pPr>
                        <w:spacing w:after="0"/>
                        <w:jc w:val="center"/>
                        <w:rPr>
                          <w:b/>
                          <w:color w:val="663300" w:themeColor="accent4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3B81E5" wp14:editId="7EF2FE36">
                            <wp:extent cx="4233574" cy="2081049"/>
                            <wp:effectExtent l="19050" t="0" r="0" b="0"/>
                            <wp:docPr id="5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37924" cy="20831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234F" w:rsidRDefault="001B234F">
                      <w:pPr>
                        <w:jc w:val="center"/>
                        <w:rPr>
                          <w:color w:val="663300" w:themeColor="accent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72" behindDoc="0" locked="0" layoutInCell="0" allowOverlap="1">
                <wp:simplePos x="0" y="0"/>
                <wp:positionH relativeFrom="page">
                  <wp:posOffset>1261110</wp:posOffset>
                </wp:positionH>
                <wp:positionV relativeFrom="page">
                  <wp:posOffset>993775</wp:posOffset>
                </wp:positionV>
                <wp:extent cx="5250180" cy="7346315"/>
                <wp:effectExtent l="3810" t="3175" r="3810" b="381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0180" cy="7346315"/>
                        </a:xfrm>
                        <a:prstGeom prst="roundRect">
                          <a:avLst>
                            <a:gd name="adj" fmla="val 14139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26" style="position:absolute;margin-left:99.3pt;margin-top:78.25pt;width:413.4pt;height:578.45pt;z-index:2517073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92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" o:allowincell="f" stroked="f">
                <v:fill opacity="52428f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788670</wp:posOffset>
                </wp:positionV>
                <wp:extent cx="1934210" cy="1024890"/>
                <wp:effectExtent l="0" t="0" r="1905" b="0"/>
                <wp:wrapNone/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210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34F" w:rsidRDefault="000709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67860" cy="773874"/>
                                  <wp:effectExtent l="19050" t="0" r="0" b="0"/>
                                  <wp:docPr id="5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835" cy="778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left:0;text-align:left;margin-left:194.05pt;margin-top:62.1pt;width:152.3pt;height:80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rauQIAAMI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" filled="f" stroked="f">
                <v:textbox>
                  <w:txbxContent>
                    <w:p w:rsidR="001B234F" w:rsidRDefault="000709F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67860" cy="773874"/>
                            <wp:effectExtent l="19050" t="0" r="0" b="0"/>
                            <wp:docPr id="5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835" cy="7780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709FC">
        <w:rPr>
          <w:noProof/>
        </w:rPr>
        <w:drawing>
          <wp:anchor distT="0" distB="0" distL="114300" distR="114300" simplePos="0" relativeHeight="251703272" behindDoc="0" locked="0" layoutInCell="0" allowOverlap="1">
            <wp:simplePos x="0" y="0"/>
            <wp:positionH relativeFrom="page">
              <wp:posOffset>523240</wp:posOffset>
            </wp:positionH>
            <wp:positionV relativeFrom="page">
              <wp:posOffset>457200</wp:posOffset>
            </wp:positionV>
            <wp:extent cx="6713220" cy="7804150"/>
            <wp:effectExtent l="19050" t="0" r="0" b="0"/>
            <wp:wrapNone/>
            <wp:docPr id="78" name="Picture 77" descr="snow_bkgrnd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ow_bkgrnd_b&amp;w.jpg"/>
                    <pic:cNvPicPr/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8945" r="2208" b="5529"/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78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9FC">
        <w:rPr>
          <w:noProof/>
        </w:rPr>
        <w:drawing>
          <wp:anchor distT="0" distB="0" distL="114300" distR="114300" simplePos="0" relativeHeight="251702247" behindDoc="0" locked="0" layoutInCell="0" allowOverlap="1">
            <wp:simplePos x="0" y="0"/>
            <wp:positionH relativeFrom="page">
              <wp:posOffset>539115</wp:posOffset>
            </wp:positionH>
            <wp:positionV relativeFrom="page">
              <wp:posOffset>457200</wp:posOffset>
            </wp:positionV>
            <wp:extent cx="6710680" cy="9144000"/>
            <wp:effectExtent l="19050" t="0" r="0" b="0"/>
            <wp:wrapNone/>
            <wp:docPr id="1" name="Picture 0" descr="diamonds_b&amp;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 preferRelativeResize="0"/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r="27018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671068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234F" w:rsidSect="001B23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78"/>
    <w:rsid w:val="000709FC"/>
    <w:rsid w:val="001B234F"/>
    <w:rsid w:val="00393DAF"/>
    <w:rsid w:val="006539AA"/>
    <w:rsid w:val="008465EF"/>
    <w:rsid w:val="008961BD"/>
    <w:rsid w:val="00971E78"/>
    <w:rsid w:val="00A61B7B"/>
    <w:rsid w:val="00CA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2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2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harvest_menu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E8822C"/>
      </a:accent2>
      <a:accent3>
        <a:srgbClr val="EEB43E"/>
      </a:accent3>
      <a:accent4>
        <a:srgbClr val="663300"/>
      </a:accent4>
      <a:accent5>
        <a:srgbClr val="A73232"/>
      </a:accent5>
      <a:accent6>
        <a:srgbClr val="809EC2"/>
      </a:accent6>
      <a:hlink>
        <a:srgbClr val="8E58B6"/>
      </a:hlink>
      <a:folHlink>
        <a:srgbClr val="7F6F6F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8C09C-55F1-40DC-9DC3-32EE9EC2B7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70F49-925D-46D7-8921-AB6F0855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harvest_menu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Menu (harvest design)</vt:lpstr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(harvest design)</dc:title>
  <dc:creator>Windows User</dc:creator>
  <cp:lastModifiedBy>Windows User</cp:lastModifiedBy>
  <cp:revision>2</cp:revision>
  <cp:lastPrinted>2018-08-01T21:37:00Z</cp:lastPrinted>
  <dcterms:created xsi:type="dcterms:W3CDTF">2019-04-02T23:06:00Z</dcterms:created>
  <dcterms:modified xsi:type="dcterms:W3CDTF">2019-04-02T23:06:00Z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TC102448039990</vt:lpwstr>
  </property>
</Properties>
</file>