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74" w:rsidRPr="002C2D74" w:rsidRDefault="002C2D74" w:rsidP="002C2D74">
      <w:pPr>
        <w:jc w:val="center"/>
        <w:rPr>
          <w:rFonts w:ascii="Algerian" w:hAnsi="Algerian"/>
          <w:sz w:val="36"/>
          <w:szCs w:val="36"/>
          <w:u w:val="single"/>
        </w:rPr>
      </w:pPr>
      <w:r w:rsidRPr="002C2D74">
        <w:rPr>
          <w:rFonts w:ascii="Algerian" w:hAnsi="Algerian"/>
          <w:sz w:val="36"/>
          <w:szCs w:val="36"/>
          <w:u w:val="single"/>
        </w:rPr>
        <w:t>MENÚS DEL RESTAURANTE URUMEA</w:t>
      </w:r>
    </w:p>
    <w:p w:rsidR="002C2D74" w:rsidRDefault="002C2D74" w:rsidP="009F13A1">
      <w:pPr>
        <w:rPr>
          <w:rFonts w:ascii="Algerian" w:hAnsi="Algerian"/>
        </w:rPr>
      </w:pPr>
    </w:p>
    <w:p w:rsidR="002C2D74" w:rsidRDefault="002C2D74" w:rsidP="009F13A1">
      <w:pPr>
        <w:rPr>
          <w:rFonts w:ascii="Algerian" w:hAnsi="Algerian"/>
        </w:rPr>
      </w:pPr>
    </w:p>
    <w:p w:rsidR="009F13A1" w:rsidRPr="006B6B36" w:rsidRDefault="009F13A1" w:rsidP="009F13A1">
      <w:pPr>
        <w:rPr>
          <w:rFonts w:ascii="Algerian" w:hAnsi="Algerian"/>
          <w:sz w:val="24"/>
          <w:szCs w:val="24"/>
          <w:u w:val="single"/>
        </w:rPr>
      </w:pPr>
      <w:r w:rsidRPr="006B6B36">
        <w:rPr>
          <w:rFonts w:ascii="Algerian" w:hAnsi="Algerian"/>
          <w:sz w:val="24"/>
          <w:szCs w:val="24"/>
          <w:u w:val="single"/>
        </w:rPr>
        <w:t>MENU N</w:t>
      </w:r>
      <w:proofErr w:type="gramStart"/>
      <w:r w:rsidRPr="006B6B36">
        <w:rPr>
          <w:rFonts w:ascii="Algerian" w:hAnsi="Algerian"/>
          <w:sz w:val="24"/>
          <w:szCs w:val="24"/>
          <w:u w:val="single"/>
        </w:rPr>
        <w:t>.º</w:t>
      </w:r>
      <w:proofErr w:type="gramEnd"/>
      <w:r w:rsidRPr="006B6B36">
        <w:rPr>
          <w:rFonts w:ascii="Algerian" w:hAnsi="Algerian"/>
          <w:sz w:val="24"/>
          <w:szCs w:val="24"/>
          <w:u w:val="single"/>
        </w:rPr>
        <w:t xml:space="preserve"> 1</w:t>
      </w:r>
    </w:p>
    <w:p w:rsidR="009F13A1" w:rsidRPr="007776C4" w:rsidRDefault="009F13A1" w:rsidP="002C2D74">
      <w:pPr>
        <w:jc w:val="center"/>
        <w:rPr>
          <w:rFonts w:ascii="Algerian" w:hAnsi="Algerian"/>
        </w:rPr>
      </w:pPr>
      <w:r w:rsidRPr="007776C4">
        <w:rPr>
          <w:rFonts w:ascii="Algerian" w:hAnsi="Algerian"/>
        </w:rPr>
        <w:t>Entrantes para con partir</w:t>
      </w:r>
    </w:p>
    <w:p w:rsidR="009F13A1" w:rsidRPr="007776C4" w:rsidRDefault="009F13A1" w:rsidP="002C2D74">
      <w:pPr>
        <w:jc w:val="center"/>
        <w:rPr>
          <w:rFonts w:ascii="Algerian" w:hAnsi="Algerian"/>
        </w:rPr>
      </w:pPr>
      <w:r w:rsidRPr="007776C4">
        <w:rPr>
          <w:rFonts w:ascii="Algerian" w:hAnsi="Algerian"/>
        </w:rPr>
        <w:t>Tomate de Rosa con cebolla morada ventrisca de bonito</w:t>
      </w:r>
    </w:p>
    <w:p w:rsidR="009F13A1" w:rsidRPr="007776C4" w:rsidRDefault="009F13A1" w:rsidP="002C2D74">
      <w:pPr>
        <w:jc w:val="center"/>
        <w:rPr>
          <w:rFonts w:ascii="Algerian" w:hAnsi="Algerian"/>
        </w:rPr>
      </w:pPr>
      <w:r w:rsidRPr="007776C4">
        <w:rPr>
          <w:rFonts w:ascii="Algerian" w:hAnsi="Algerian"/>
        </w:rPr>
        <w:t>(</w:t>
      </w:r>
      <w:proofErr w:type="gramStart"/>
      <w:r w:rsidRPr="007776C4">
        <w:rPr>
          <w:rFonts w:ascii="Algerian" w:hAnsi="Algerian"/>
        </w:rPr>
        <w:t>aliño</w:t>
      </w:r>
      <w:proofErr w:type="gramEnd"/>
      <w:r w:rsidRPr="007776C4">
        <w:rPr>
          <w:rFonts w:ascii="Algerian" w:hAnsi="Algerian"/>
        </w:rPr>
        <w:t xml:space="preserve"> especial)</w:t>
      </w:r>
    </w:p>
    <w:p w:rsidR="009F13A1" w:rsidRPr="007776C4" w:rsidRDefault="009F13A1" w:rsidP="002C2D74">
      <w:pPr>
        <w:jc w:val="center"/>
        <w:rPr>
          <w:rFonts w:ascii="Algerian" w:hAnsi="Algerian"/>
        </w:rPr>
      </w:pPr>
      <w:r w:rsidRPr="007776C4">
        <w:rPr>
          <w:rFonts w:ascii="Algerian" w:hAnsi="Algerian"/>
        </w:rPr>
        <w:t>Jamón Ibérico de recebo</w:t>
      </w:r>
    </w:p>
    <w:p w:rsidR="009F13A1" w:rsidRPr="007776C4" w:rsidRDefault="009F13A1" w:rsidP="002C2D74">
      <w:pPr>
        <w:jc w:val="center"/>
        <w:rPr>
          <w:rFonts w:ascii="Algerian" w:hAnsi="Algerian"/>
        </w:rPr>
      </w:pPr>
      <w:r w:rsidRPr="007776C4">
        <w:rPr>
          <w:rFonts w:ascii="Algerian" w:hAnsi="Algerian"/>
        </w:rPr>
        <w:t>Tortilla de patatas con cebolla caramelizada y huevos de corral</w:t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ab/>
      </w:r>
      <w:r w:rsidRPr="007776C4">
        <w:rPr>
          <w:rFonts w:ascii="Algerian" w:hAnsi="Algerian"/>
        </w:rPr>
        <w:tab/>
      </w:r>
      <w:r w:rsidRPr="007776C4">
        <w:rPr>
          <w:rFonts w:ascii="Algerian" w:hAnsi="Algerian"/>
        </w:rPr>
        <w:tab/>
      </w:r>
      <w:r w:rsidRPr="007776C4">
        <w:rPr>
          <w:rFonts w:ascii="Algerian" w:hAnsi="Algerian"/>
        </w:rPr>
        <w:tab/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>Segundos platos</w:t>
      </w:r>
      <w:r w:rsidR="002C2D74">
        <w:rPr>
          <w:rFonts w:ascii="Algerian" w:hAnsi="Algerian"/>
        </w:rPr>
        <w:t>:</w:t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 xml:space="preserve">                                  Merluza de pincho al ajillo con patata a lo pobre</w:t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ab/>
      </w:r>
      <w:r w:rsidRPr="007776C4">
        <w:rPr>
          <w:rFonts w:ascii="Algerian" w:hAnsi="Algerian"/>
        </w:rPr>
        <w:tab/>
      </w:r>
      <w:r w:rsidRPr="007776C4">
        <w:rPr>
          <w:rFonts w:ascii="Algerian" w:hAnsi="Algerian"/>
        </w:rPr>
        <w:tab/>
        <w:t xml:space="preserve">    Salmonetes de roca Andaluza</w:t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 xml:space="preserve">                   Aleta de ternera blanca con salsa de cebolla y vino albariño</w:t>
      </w:r>
    </w:p>
    <w:p w:rsidR="009F13A1" w:rsidRPr="007776C4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 xml:space="preserve">                                               (patatas fritas puente nuevo)</w:t>
      </w:r>
    </w:p>
    <w:p w:rsidR="009F13A1" w:rsidRDefault="009F13A1" w:rsidP="009F13A1">
      <w:pPr>
        <w:rPr>
          <w:rFonts w:ascii="Algerian" w:hAnsi="Algerian"/>
        </w:rPr>
      </w:pPr>
      <w:r w:rsidRPr="007776C4">
        <w:rPr>
          <w:rFonts w:ascii="Algerian" w:hAnsi="Algerian"/>
        </w:rPr>
        <w:t xml:space="preserve">                                                 Carne Asturiana plancha</w:t>
      </w:r>
    </w:p>
    <w:p w:rsidR="009F13A1" w:rsidRDefault="009F13A1" w:rsidP="009F13A1">
      <w:pPr>
        <w:rPr>
          <w:rFonts w:ascii="Algerian" w:hAnsi="Algerian"/>
        </w:rPr>
      </w:pPr>
    </w:p>
    <w:p w:rsidR="002C2D74" w:rsidRDefault="002C2D74" w:rsidP="009F13A1">
      <w:pPr>
        <w:rPr>
          <w:rFonts w:ascii="Algerian" w:hAnsi="Algerian"/>
        </w:rPr>
      </w:pPr>
      <w:r>
        <w:rPr>
          <w:rFonts w:ascii="Algerian" w:hAnsi="Algerian"/>
        </w:rPr>
        <w:t xml:space="preserve"> </w:t>
      </w:r>
      <w:r w:rsidR="009F13A1">
        <w:rPr>
          <w:rFonts w:ascii="Algerian" w:hAnsi="Algerian"/>
        </w:rPr>
        <w:t xml:space="preserve">Postre: </w:t>
      </w:r>
    </w:p>
    <w:p w:rsidR="009F13A1" w:rsidRDefault="009F13A1" w:rsidP="002C2D74">
      <w:pPr>
        <w:jc w:val="center"/>
        <w:rPr>
          <w:rFonts w:ascii="Algerian" w:hAnsi="Algerian"/>
        </w:rPr>
      </w:pPr>
      <w:proofErr w:type="gramStart"/>
      <w:r>
        <w:rPr>
          <w:rFonts w:ascii="Algerian" w:hAnsi="Algerian"/>
        </w:rPr>
        <w:t>tarta</w:t>
      </w:r>
      <w:proofErr w:type="gramEnd"/>
      <w:r>
        <w:rPr>
          <w:rFonts w:ascii="Algerian" w:hAnsi="Algerian"/>
        </w:rPr>
        <w:t xml:space="preserve"> selva negra</w:t>
      </w:r>
    </w:p>
    <w:p w:rsidR="009F13A1" w:rsidRDefault="009F13A1" w:rsidP="002C2D74">
      <w:pPr>
        <w:jc w:val="center"/>
        <w:rPr>
          <w:rFonts w:ascii="Algerian" w:hAnsi="Algerian"/>
        </w:rPr>
      </w:pPr>
      <w:r>
        <w:rPr>
          <w:rFonts w:ascii="Algerian" w:hAnsi="Algerian"/>
        </w:rPr>
        <w:t>Café</w:t>
      </w:r>
    </w:p>
    <w:p w:rsidR="009F13A1" w:rsidRDefault="009F13A1" w:rsidP="009F13A1">
      <w:pPr>
        <w:rPr>
          <w:rFonts w:ascii="Algerian" w:hAnsi="Algerian"/>
        </w:rPr>
      </w:pPr>
    </w:p>
    <w:p w:rsidR="009F13A1" w:rsidRDefault="009F13A1" w:rsidP="009F13A1">
      <w:pPr>
        <w:rPr>
          <w:rFonts w:ascii="Algerian" w:hAnsi="Algerian"/>
        </w:rPr>
      </w:pPr>
      <w:r>
        <w:rPr>
          <w:rFonts w:ascii="Algerian" w:hAnsi="Algerian"/>
        </w:rPr>
        <w:t>Vinos: tintos Rioja (crianza y blanco rueda verdejo</w:t>
      </w:r>
    </w:p>
    <w:p w:rsidR="009F13A1" w:rsidRDefault="009F13A1" w:rsidP="009F13A1">
      <w:pPr>
        <w:rPr>
          <w:rFonts w:ascii="Algerian" w:hAnsi="Algerian"/>
        </w:rPr>
      </w:pPr>
    </w:p>
    <w:p w:rsidR="006B6B36" w:rsidRPr="006B6B36" w:rsidRDefault="006B6B36" w:rsidP="006B6B36">
      <w:pPr>
        <w:rPr>
          <w:rFonts w:ascii="Algerian" w:hAnsi="Algerian"/>
          <w:sz w:val="36"/>
          <w:szCs w:val="36"/>
        </w:rPr>
      </w:pPr>
      <w:r w:rsidRPr="006B6B36">
        <w:rPr>
          <w:rFonts w:ascii="Algerian" w:hAnsi="Algerian"/>
          <w:sz w:val="36"/>
          <w:szCs w:val="36"/>
        </w:rPr>
        <w:t>PRECIO POR PERSONA:…………..</w:t>
      </w:r>
      <w:r>
        <w:rPr>
          <w:rFonts w:ascii="Algerian" w:hAnsi="Algerian"/>
          <w:sz w:val="36"/>
          <w:szCs w:val="36"/>
        </w:rPr>
        <w:t>30</w:t>
      </w:r>
      <w:r w:rsidRPr="006B6B36">
        <w:rPr>
          <w:rFonts w:ascii="Algerian" w:hAnsi="Algerian"/>
          <w:sz w:val="36"/>
          <w:szCs w:val="36"/>
        </w:rPr>
        <w:t>,00€</w:t>
      </w:r>
    </w:p>
    <w:p w:rsidR="009F13A1" w:rsidRPr="007776C4" w:rsidRDefault="009F13A1" w:rsidP="009F13A1">
      <w:pPr>
        <w:rPr>
          <w:rFonts w:ascii="Algerian" w:hAnsi="Algerian"/>
        </w:rPr>
      </w:pPr>
    </w:p>
    <w:p w:rsidR="009F13A1" w:rsidRDefault="009F13A1" w:rsidP="009F13A1"/>
    <w:p w:rsidR="009F13A1" w:rsidRDefault="009F13A1" w:rsidP="009F13A1"/>
    <w:p w:rsidR="000D1696" w:rsidRDefault="000D1696">
      <w:bookmarkStart w:id="0" w:name="_GoBack"/>
      <w:bookmarkEnd w:id="0"/>
      <w:r>
        <w:tab/>
      </w:r>
      <w:r>
        <w:tab/>
      </w:r>
    </w:p>
    <w:p w:rsidR="002C2D74" w:rsidRDefault="002C2D74"/>
    <w:p w:rsidR="002C2D74" w:rsidRPr="006B6B36" w:rsidRDefault="002C2D74" w:rsidP="002C2D74">
      <w:pPr>
        <w:rPr>
          <w:rFonts w:ascii="Algerian" w:hAnsi="Algerian"/>
          <w:sz w:val="24"/>
          <w:szCs w:val="24"/>
          <w:u w:val="single"/>
        </w:rPr>
      </w:pPr>
      <w:r w:rsidRPr="006B6B36">
        <w:rPr>
          <w:rFonts w:ascii="Algerian" w:hAnsi="Algerian"/>
          <w:sz w:val="24"/>
          <w:szCs w:val="24"/>
          <w:u w:val="single"/>
        </w:rPr>
        <w:lastRenderedPageBreak/>
        <w:t>MENÚ Nº 2</w:t>
      </w:r>
    </w:p>
    <w:p w:rsidR="002C2D74" w:rsidRPr="002C2D74" w:rsidRDefault="002C2D74" w:rsidP="002C2D74">
      <w:pPr>
        <w:rPr>
          <w:rFonts w:ascii="Algerian" w:hAnsi="Algerian"/>
        </w:rPr>
      </w:pP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ENTRANTES PARA COMPARTIR 4 PERSONAS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PATE DE OCA “CASERO”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(</w:t>
      </w:r>
      <w:proofErr w:type="gramStart"/>
      <w:r w:rsidRPr="002C2D74">
        <w:rPr>
          <w:rFonts w:ascii="Algerian" w:hAnsi="Algerian"/>
        </w:rPr>
        <w:t>mermelada</w:t>
      </w:r>
      <w:proofErr w:type="gramEnd"/>
      <w:r w:rsidRPr="002C2D74">
        <w:rPr>
          <w:rFonts w:ascii="Algerian" w:hAnsi="Algerian"/>
        </w:rPr>
        <w:t xml:space="preserve"> de huevas al Pedro </w:t>
      </w:r>
      <w:proofErr w:type="spellStart"/>
      <w:r w:rsidRPr="002C2D74">
        <w:rPr>
          <w:rFonts w:ascii="Algerian" w:hAnsi="Algerian"/>
        </w:rPr>
        <w:t>Ximénez</w:t>
      </w:r>
      <w:proofErr w:type="spellEnd"/>
      <w:r w:rsidRPr="002C2D74">
        <w:rPr>
          <w:rFonts w:ascii="Algerian" w:hAnsi="Algerian"/>
        </w:rPr>
        <w:t>)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MOCILLA DE BURGOS PLANCHA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SELECCIÓN DE CROQUETAS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(</w:t>
      </w:r>
      <w:proofErr w:type="gramStart"/>
      <w:r w:rsidRPr="002C2D74">
        <w:rPr>
          <w:rFonts w:ascii="Algerian" w:hAnsi="Algerian"/>
        </w:rPr>
        <w:t>cabrales</w:t>
      </w:r>
      <w:proofErr w:type="gramEnd"/>
      <w:r w:rsidRPr="002C2D74">
        <w:rPr>
          <w:rFonts w:ascii="Algerian" w:hAnsi="Algerian"/>
        </w:rPr>
        <w:t>, puerro confitado, boletos y jamón ibérico)</w:t>
      </w:r>
    </w:p>
    <w:p w:rsidR="002C2D74" w:rsidRPr="002C2D74" w:rsidRDefault="002C2D74" w:rsidP="002C2D74">
      <w:pPr>
        <w:rPr>
          <w:rFonts w:ascii="Algerian" w:hAnsi="Algerian"/>
        </w:rPr>
      </w:pPr>
    </w:p>
    <w:p w:rsidR="002C2D74" w:rsidRPr="002C2D74" w:rsidRDefault="002C2D74" w:rsidP="002C2D74">
      <w:pPr>
        <w:rPr>
          <w:rFonts w:ascii="Algerian" w:hAnsi="Algerian"/>
        </w:rPr>
      </w:pPr>
      <w:r>
        <w:rPr>
          <w:rFonts w:ascii="Algerian" w:hAnsi="Algerian"/>
        </w:rPr>
        <w:t xml:space="preserve">SEGUNDOS PLATOS: </w:t>
      </w:r>
    </w:p>
    <w:p w:rsidR="002C2D74" w:rsidRPr="002C2D74" w:rsidRDefault="002C2D74" w:rsidP="002C2D74">
      <w:pPr>
        <w:rPr>
          <w:rFonts w:ascii="Algerian" w:hAnsi="Algerian"/>
        </w:rPr>
      </w:pP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CARNE ASTURIANA AL CORTE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FALDA TERNERA AL HORNO (ESPECIALIDAD)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PIERNA DE CORDERO LECHAL AL HORNO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MERLUZA DE PINCHO A LA SIDRA CON ALMEJAS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SALMONETES ANDALUZA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BONITO A LA RIOJANA</w:t>
      </w:r>
    </w:p>
    <w:p w:rsidR="002C2D74" w:rsidRPr="002C2D74" w:rsidRDefault="002C2D74" w:rsidP="002C2D74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GUARNICIONES: PATATAS RISOLADAS Y ENSALADA GOURMET CON GRANADA</w:t>
      </w:r>
    </w:p>
    <w:p w:rsidR="006B6B36" w:rsidRDefault="006B6B36" w:rsidP="002C2D74">
      <w:pPr>
        <w:rPr>
          <w:rFonts w:ascii="Algerian" w:hAnsi="Algerian"/>
        </w:rPr>
      </w:pPr>
    </w:p>
    <w:p w:rsidR="002C2D74" w:rsidRPr="002C2D74" w:rsidRDefault="006B6B36" w:rsidP="002C2D74">
      <w:pPr>
        <w:rPr>
          <w:rFonts w:ascii="Algerian" w:hAnsi="Algerian"/>
        </w:rPr>
      </w:pPr>
      <w:r>
        <w:rPr>
          <w:rFonts w:ascii="Algerian" w:hAnsi="Algerian"/>
        </w:rPr>
        <w:t>Postre:</w:t>
      </w:r>
      <w:r w:rsidR="002C2D74" w:rsidRPr="002C2D74">
        <w:rPr>
          <w:rFonts w:ascii="Algerian" w:hAnsi="Algerian"/>
        </w:rPr>
        <w:tab/>
      </w:r>
      <w:r w:rsidR="002C2D74" w:rsidRPr="002C2D74">
        <w:rPr>
          <w:rFonts w:ascii="Algerian" w:hAnsi="Algerian"/>
        </w:rPr>
        <w:tab/>
      </w:r>
      <w:r w:rsidR="002C2D74" w:rsidRPr="002C2D74">
        <w:rPr>
          <w:rFonts w:ascii="Algerian" w:hAnsi="Algerian"/>
        </w:rPr>
        <w:tab/>
      </w:r>
    </w:p>
    <w:p w:rsidR="002C2D74" w:rsidRPr="002C2D74" w:rsidRDefault="002C2D74" w:rsidP="006B6B36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TARTA DE HOJALDRE CON FRUTAS</w:t>
      </w:r>
    </w:p>
    <w:p w:rsidR="002C2D74" w:rsidRPr="002C2D74" w:rsidRDefault="002C2D74" w:rsidP="006B6B36">
      <w:pPr>
        <w:jc w:val="center"/>
        <w:rPr>
          <w:rFonts w:ascii="Algerian" w:hAnsi="Algerian"/>
        </w:rPr>
      </w:pPr>
      <w:r w:rsidRPr="002C2D74">
        <w:rPr>
          <w:rFonts w:ascii="Algerian" w:hAnsi="Algerian"/>
        </w:rPr>
        <w:t>CAFÉ</w:t>
      </w:r>
    </w:p>
    <w:p w:rsidR="006B6B36" w:rsidRDefault="006B6B36" w:rsidP="002C2D74">
      <w:pPr>
        <w:rPr>
          <w:rFonts w:ascii="Algerian" w:hAnsi="Algerian"/>
        </w:rPr>
      </w:pPr>
    </w:p>
    <w:p w:rsidR="002C2D74" w:rsidRPr="002C2D74" w:rsidRDefault="002C2D74" w:rsidP="002C2D74">
      <w:pPr>
        <w:rPr>
          <w:rFonts w:ascii="Algerian" w:hAnsi="Algerian"/>
        </w:rPr>
      </w:pPr>
      <w:r w:rsidRPr="002C2D74">
        <w:rPr>
          <w:rFonts w:ascii="Algerian" w:hAnsi="Algerian"/>
        </w:rPr>
        <w:t>VINOS DE LA CASA</w:t>
      </w:r>
    </w:p>
    <w:p w:rsidR="002C2D74" w:rsidRPr="002C2D74" w:rsidRDefault="002C2D74" w:rsidP="002C2D74">
      <w:pPr>
        <w:rPr>
          <w:rFonts w:ascii="Algerian" w:hAnsi="Algerian"/>
        </w:rPr>
      </w:pPr>
      <w:r w:rsidRPr="002C2D74">
        <w:rPr>
          <w:rFonts w:ascii="Algerian" w:hAnsi="Algerian"/>
        </w:rPr>
        <w:t>TINTO RIOJA: LARCHAGO</w:t>
      </w:r>
    </w:p>
    <w:p w:rsidR="002C2D74" w:rsidRPr="002C2D74" w:rsidRDefault="002C2D74" w:rsidP="002C2D74">
      <w:pPr>
        <w:rPr>
          <w:rFonts w:ascii="Algerian" w:hAnsi="Algerian"/>
        </w:rPr>
      </w:pPr>
      <w:r w:rsidRPr="002C2D74">
        <w:rPr>
          <w:rFonts w:ascii="Algerian" w:hAnsi="Algerian"/>
        </w:rPr>
        <w:t>BLANCO VERDEJO: PEÑALOSA</w:t>
      </w:r>
    </w:p>
    <w:p w:rsidR="002C2D74" w:rsidRPr="002C2D74" w:rsidRDefault="002C2D74" w:rsidP="002C2D74">
      <w:pPr>
        <w:rPr>
          <w:rFonts w:ascii="Algerian" w:hAnsi="Algerian"/>
        </w:rPr>
      </w:pPr>
    </w:p>
    <w:p w:rsidR="002C2D74" w:rsidRPr="006B6B36" w:rsidRDefault="002C2D74" w:rsidP="002C2D74">
      <w:pPr>
        <w:rPr>
          <w:rFonts w:ascii="Algerian" w:hAnsi="Algerian"/>
          <w:sz w:val="36"/>
          <w:szCs w:val="36"/>
        </w:rPr>
      </w:pPr>
      <w:r w:rsidRPr="006B6B36">
        <w:rPr>
          <w:rFonts w:ascii="Algerian" w:hAnsi="Algerian"/>
          <w:sz w:val="36"/>
          <w:szCs w:val="36"/>
        </w:rPr>
        <w:t>PRECIO POR PERSONA:…………..35,00€</w:t>
      </w:r>
    </w:p>
    <w:p w:rsidR="002C2D74" w:rsidRPr="002C2D74" w:rsidRDefault="002C2D74">
      <w:pPr>
        <w:rPr>
          <w:rFonts w:ascii="Algerian" w:hAnsi="Algerian"/>
        </w:rPr>
      </w:pPr>
    </w:p>
    <w:sectPr w:rsidR="002C2D74" w:rsidRPr="002C2D74" w:rsidSect="00833C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0D1696"/>
    <w:rsid w:val="0004532A"/>
    <w:rsid w:val="000D1696"/>
    <w:rsid w:val="001348D6"/>
    <w:rsid w:val="0028471B"/>
    <w:rsid w:val="002C2D74"/>
    <w:rsid w:val="005301A5"/>
    <w:rsid w:val="005617FE"/>
    <w:rsid w:val="006B6B36"/>
    <w:rsid w:val="006F093E"/>
    <w:rsid w:val="00782B79"/>
    <w:rsid w:val="00833CF3"/>
    <w:rsid w:val="0094627F"/>
    <w:rsid w:val="009F13A1"/>
    <w:rsid w:val="00A57CD6"/>
    <w:rsid w:val="00B7707F"/>
    <w:rsid w:val="00EE571C"/>
    <w:rsid w:val="00F63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C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pietario\Desktop\MENUS%20CELEBRACIONES.docx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C79D-9A1E-41E3-824E-8F7D82D4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MENUS CELEBRACIONES.docx</Template>
  <TotalTime>7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beatr</cp:lastModifiedBy>
  <cp:revision>4</cp:revision>
  <dcterms:created xsi:type="dcterms:W3CDTF">2018-10-17T08:36:00Z</dcterms:created>
  <dcterms:modified xsi:type="dcterms:W3CDTF">2018-10-31T09:34:00Z</dcterms:modified>
</cp:coreProperties>
</file>